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C5FF2" w14:textId="77777777" w:rsidR="008A235F" w:rsidRPr="00210C93" w:rsidRDefault="008A235F" w:rsidP="009A1B51">
      <w:pPr>
        <w:pStyle w:val="Heading9"/>
        <w:ind w:left="-1020"/>
        <w:rPr>
          <w:rStyle w:val="CommentReference"/>
          <w:rFonts w:eastAsiaTheme="minorEastAsia" w:cstheme="minorBidi"/>
          <w:iCs w:val="0"/>
          <w:color w:val="auto"/>
        </w:rPr>
      </w:pPr>
    </w:p>
    <w:p w14:paraId="2B6D3E49" w14:textId="7DADCAC5" w:rsidR="00C6027F" w:rsidRPr="00370491" w:rsidRDefault="004A16C1" w:rsidP="00370491">
      <w:pPr>
        <w:pStyle w:val="Subheading"/>
        <w:spacing w:before="0" w:after="0"/>
        <w:ind w:left="-1134"/>
        <w:rPr>
          <w:lang w:val="af-ZA"/>
        </w:rPr>
      </w:pPr>
      <w:bookmarkStart w:id="0" w:name="_GoBack"/>
      <w:r>
        <w:rPr>
          <w:noProof/>
          <w:lang w:val="en-AU" w:eastAsia="en-AU"/>
        </w:rPr>
        <w:drawing>
          <wp:inline distT="0" distB="0" distL="0" distR="0" wp14:anchorId="05297C58" wp14:editId="087D68C1">
            <wp:extent cx="6613525" cy="6199632"/>
            <wp:effectExtent l="0" t="0" r="53975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End w:id="0"/>
      <w:r w:rsidR="0031271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8FB3AEF" wp14:editId="5D08EEDF">
                <wp:simplePos x="0" y="0"/>
                <wp:positionH relativeFrom="column">
                  <wp:posOffset>-499110</wp:posOffset>
                </wp:positionH>
                <wp:positionV relativeFrom="paragraph">
                  <wp:posOffset>-1513840</wp:posOffset>
                </wp:positionV>
                <wp:extent cx="5442585" cy="115824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258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2E34C" w14:textId="291AFB84" w:rsidR="008A235F" w:rsidRPr="00E743A8" w:rsidRDefault="00E743A8" w:rsidP="00E743A8">
                            <w:pPr>
                              <w:pStyle w:val="Heading01"/>
                              <w:ind w:left="0"/>
                              <w:rPr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AU"/>
                              </w:rPr>
                              <w:t>Child</w:t>
                            </w:r>
                            <w:r w:rsidR="00A32939">
                              <w:rPr>
                                <w:sz w:val="40"/>
                                <w:szCs w:val="40"/>
                                <w:lang w:val="en-AU"/>
                              </w:rPr>
                              <w:t>,</w:t>
                            </w:r>
                            <w:r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 Youth and Family Engagement – </w:t>
                            </w:r>
                            <w:r w:rsidR="001B0EEF"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Flowchart </w:t>
                            </w:r>
                            <w:r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Process for Tertiary Student Placements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B3AE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9.3pt;margin-top:-119.2pt;width:428.55pt;height: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" filled="f" stroked="f">
                <v:textbox>
                  <w:txbxContent>
                    <w:p w14:paraId="24C2E34C" w14:textId="291AFB84" w:rsidR="008A235F" w:rsidRPr="00E743A8" w:rsidRDefault="00E743A8" w:rsidP="00E743A8">
                      <w:pPr>
                        <w:pStyle w:val="Heading01"/>
                        <w:ind w:left="0"/>
                        <w:rPr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sz w:val="40"/>
                          <w:szCs w:val="40"/>
                          <w:lang w:val="en-AU"/>
                        </w:rPr>
                        <w:t>Child</w:t>
                      </w:r>
                      <w:r w:rsidR="00A32939">
                        <w:rPr>
                          <w:sz w:val="40"/>
                          <w:szCs w:val="40"/>
                          <w:lang w:val="en-AU"/>
                        </w:rPr>
                        <w:t>,</w:t>
                      </w:r>
                      <w:r>
                        <w:rPr>
                          <w:sz w:val="40"/>
                          <w:szCs w:val="40"/>
                          <w:lang w:val="en-AU"/>
                        </w:rPr>
                        <w:t xml:space="preserve"> Youth and Family Engagement – </w:t>
                      </w:r>
                      <w:r w:rsidR="001B0EEF">
                        <w:rPr>
                          <w:sz w:val="40"/>
                          <w:szCs w:val="40"/>
                          <w:lang w:val="en-AU"/>
                        </w:rPr>
                        <w:t xml:space="preserve">Flowchart </w:t>
                      </w:r>
                      <w:r>
                        <w:rPr>
                          <w:sz w:val="40"/>
                          <w:szCs w:val="40"/>
                          <w:lang w:val="en-AU"/>
                        </w:rPr>
                        <w:t xml:space="preserve">Process for Tertiary Student Placements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434BB">
        <w:t xml:space="preserve">               </w:t>
      </w:r>
    </w:p>
    <w:sectPr w:rsidR="00C6027F" w:rsidRPr="00370491" w:rsidSect="00E042F6">
      <w:headerReference w:type="default" r:id="rId13"/>
      <w:footerReference w:type="default" r:id="rId14"/>
      <w:pgSz w:w="11900" w:h="16840"/>
      <w:pgMar w:top="3969" w:right="1797" w:bottom="2835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AEFAA" w14:textId="77777777" w:rsidR="00A33692" w:rsidRDefault="00A33692" w:rsidP="00D64FE9">
      <w:r>
        <w:separator/>
      </w:r>
    </w:p>
  </w:endnote>
  <w:endnote w:type="continuationSeparator" w:id="0">
    <w:p w14:paraId="77D76D11" w14:textId="77777777" w:rsidR="00A33692" w:rsidRDefault="00A33692" w:rsidP="00D64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45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Bold r:id="rId1" w:subsetted="1" w:fontKey="{EABB63F7-6CD4-43B0-8ACF-B8F6FE255F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ourceSansPro-Bold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2" w:subsetted="1" w:fontKey="{9C4C2580-0E58-47A1-9BC3-3269AC0A2DAA}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3229F" w14:textId="77777777" w:rsidR="00296DAB" w:rsidRDefault="00E5570F" w:rsidP="00882724">
    <w:pPr>
      <w:pStyle w:val="Footer"/>
      <w:tabs>
        <w:tab w:val="clear" w:pos="4320"/>
        <w:tab w:val="clear" w:pos="8640"/>
        <w:tab w:val="right" w:pos="8300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EF5F342" wp14:editId="7C821093">
              <wp:simplePos x="0" y="0"/>
              <wp:positionH relativeFrom="column">
                <wp:posOffset>-626745</wp:posOffset>
              </wp:positionH>
              <wp:positionV relativeFrom="paragraph">
                <wp:posOffset>-1024255</wp:posOffset>
              </wp:positionV>
              <wp:extent cx="6598045" cy="1164590"/>
              <wp:effectExtent l="0" t="0" r="3175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8045" cy="1164590"/>
                        <a:chOff x="0" y="0"/>
                        <a:chExt cx="6598045" cy="1164590"/>
                      </a:xfrm>
                    </wpg:grpSpPr>
                    <wps:wsp>
                      <wps:cNvPr id="4" name="Straight Connector 5"/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9804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A0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650" y="38100"/>
                          <a:ext cx="5273675" cy="1126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A2E3A0" id="Group 5" o:spid="_x0000_s1026" style="position:absolute;margin-left:-49.35pt;margin-top:-80.65pt;width:519.55pt;height:91.7pt;z-index:251684864" coordsize="65980,116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4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1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phZDVkYTNhMy1iMTkzLTg2NGYtYTk4NS0xYWRmNGRjNGVmODM8L3N0UmVm&#10;Omluc3RhbmNlSUQ+CiAgICAgICAgICAgIDxzdFJlZjpkb2N1bWVudElEPnhtcC5kaWQ6YWFlNjlm&#10;MzctZDc0MS00NWM5LWI3Y2EtZDU5YWMxZjU4ZTgy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wMjgwMTE3NDA3MjA2&#10;ODExODIyQTk1M0M1ODhBQzk4Mjwvc3RFdnQ6aW5zdGFuY2VJRD4KICAgICAgICAgICAgICAgICAg&#10;PHN0RXZ0OndoZW4+MjAxNC0wMy0xOVQxMjoxMjowOSsxM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YWE2NzIxNi0yNjVhLTQ0NmMtODcyZi0wYmIyMDY5&#10;ZTc4NmY8L3N0RXZ0Omluc3RhbmNlSUQ+CiAgICAgICAgICAgICAgICAgIDxzdEV2dDp3aGVuPjIw&#10;MTctMTEtMDJUMDk6MzY6MTMrMTE6MDA8L3N0RXZ0OndoZW4+CiAgICAgICAgICAgICAgICAgIDxz&#10;dEV2dDpzb2Z0d2FyZUFnZW50PkFkb2JlIElsbHVzdHJhdG9yIENDIDIwMTc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">
              <v:line id="Straight Connector 5" o:spid="_x0000_s1027" style="position:absolute;flip:y;visibility:visible;mso-wrap-style:square" from="0,0" to="659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" strokecolor="#00a0d6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6286;top:381;width:52737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9111B" w14:textId="77777777" w:rsidR="00A33692" w:rsidRDefault="00A33692" w:rsidP="00D64FE9">
      <w:r>
        <w:separator/>
      </w:r>
    </w:p>
  </w:footnote>
  <w:footnote w:type="continuationSeparator" w:id="0">
    <w:p w14:paraId="3917A072" w14:textId="77777777" w:rsidR="00A33692" w:rsidRDefault="00A33692" w:rsidP="00D64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D1BD" w14:textId="77777777" w:rsidR="00296DAB" w:rsidRDefault="005D0875" w:rsidP="00021F3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5648" behindDoc="1" locked="0" layoutInCell="1" allowOverlap="1" wp14:anchorId="725BF59A" wp14:editId="4CEA02A4">
          <wp:simplePos x="0" y="0"/>
          <wp:positionH relativeFrom="column">
            <wp:posOffset>-1155700</wp:posOffset>
          </wp:positionH>
          <wp:positionV relativeFrom="paragraph">
            <wp:posOffset>-472440</wp:posOffset>
          </wp:positionV>
          <wp:extent cx="7559040" cy="2447544"/>
          <wp:effectExtent l="0" t="0" r="1016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767 A4 flyer Simple template_01_11pt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4475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3127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874246B" wp14:editId="2AA60AB8">
              <wp:simplePos x="0" y="0"/>
              <wp:positionH relativeFrom="column">
                <wp:posOffset>-512445</wp:posOffset>
              </wp:positionH>
              <wp:positionV relativeFrom="paragraph">
                <wp:posOffset>58420</wp:posOffset>
              </wp:positionV>
              <wp:extent cx="3139440" cy="284480"/>
              <wp:effectExtent l="0" t="0" r="0" b="1270"/>
              <wp:wrapSquare wrapText="bothSides"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944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F4D327" w14:textId="77777777" w:rsidR="005D0875" w:rsidRDefault="005D0875" w:rsidP="001E1C8D">
                          <w:pPr>
                            <w:pStyle w:val="Website"/>
                          </w:pPr>
                          <w:r>
                            <w:t xml:space="preserve"> CASEY.VIC.GOV.AU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4246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-40.35pt;margin-top:4.6pt;width:247.2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" filled="f" stroked="f">
              <v:textbox inset="0">
                <w:txbxContent>
                  <w:p w14:paraId="2FF4D327" w14:textId="77777777" w:rsidR="005D0875" w:rsidRDefault="005D0875" w:rsidP="001E1C8D">
                    <w:pPr>
                      <w:pStyle w:val="Website"/>
                    </w:pPr>
                    <w:r>
                      <w:t xml:space="preserve"> CASEY.VIC.GOV.AU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8AF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8B480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F82B0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42AD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DE9C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1020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7B6D8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80E0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2C34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7321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DD257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C3F6B"/>
    <w:multiLevelType w:val="multilevel"/>
    <w:tmpl w:val="14602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0AA97"/>
        <w:sz w:val="16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3"/>
      </w:pPr>
      <w:rPr>
        <w:rFonts w:ascii="Helvetica 45 Light" w:hAnsi="Helvetica 45 Light" w:hint="default"/>
        <w:b w:val="0"/>
        <w:i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3"/>
      </w:pPr>
      <w:rPr>
        <w:rFonts w:ascii="Helvetica 45 Light" w:hAnsi="Helvetica 45 Light" w:hint="default"/>
        <w:b w:val="0"/>
        <w:i w:val="0"/>
        <w:sz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14331"/>
    <w:multiLevelType w:val="hybridMultilevel"/>
    <w:tmpl w:val="C1CEA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0D0C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343479F"/>
    <w:multiLevelType w:val="hybridMultilevel"/>
    <w:tmpl w:val="46E4FDA0"/>
    <w:lvl w:ilvl="0" w:tplc="1B0E31D6">
      <w:start w:val="1"/>
      <w:numFmt w:val="bullet"/>
      <w:pStyle w:val="Bullets"/>
      <w:lvlText w:val="»"/>
      <w:lvlJc w:val="left"/>
      <w:pPr>
        <w:tabs>
          <w:tab w:val="num" w:pos="-681"/>
        </w:tabs>
        <w:ind w:left="-681" w:hanging="170"/>
      </w:pPr>
      <w:rPr>
        <w:rFonts w:ascii="Arial" w:hAnsi="Arial" w:hint="default"/>
        <w:color w:val="00A0D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D052D52"/>
    <w:multiLevelType w:val="hybridMultilevel"/>
    <w:tmpl w:val="C520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4"/>
  </w:num>
  <w:num w:numId="5">
    <w:abstractNumId w:val="13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A8"/>
    <w:rsid w:val="000016C2"/>
    <w:rsid w:val="000167A3"/>
    <w:rsid w:val="000174BA"/>
    <w:rsid w:val="00021F34"/>
    <w:rsid w:val="000306C0"/>
    <w:rsid w:val="000E662C"/>
    <w:rsid w:val="0012273F"/>
    <w:rsid w:val="00153368"/>
    <w:rsid w:val="00185F8E"/>
    <w:rsid w:val="001906C7"/>
    <w:rsid w:val="001B0EEF"/>
    <w:rsid w:val="001C1121"/>
    <w:rsid w:val="001E1C8D"/>
    <w:rsid w:val="001F7E2B"/>
    <w:rsid w:val="00210C93"/>
    <w:rsid w:val="0022371B"/>
    <w:rsid w:val="0027529A"/>
    <w:rsid w:val="00296DAB"/>
    <w:rsid w:val="002C4E8A"/>
    <w:rsid w:val="003042F1"/>
    <w:rsid w:val="003108B1"/>
    <w:rsid w:val="0031271B"/>
    <w:rsid w:val="00370491"/>
    <w:rsid w:val="003B2883"/>
    <w:rsid w:val="00436D4A"/>
    <w:rsid w:val="004629EC"/>
    <w:rsid w:val="004A16C1"/>
    <w:rsid w:val="004C3F4E"/>
    <w:rsid w:val="004D2FAD"/>
    <w:rsid w:val="005150E0"/>
    <w:rsid w:val="00522CB7"/>
    <w:rsid w:val="005852E7"/>
    <w:rsid w:val="005D0875"/>
    <w:rsid w:val="006D4EF5"/>
    <w:rsid w:val="00704B77"/>
    <w:rsid w:val="00785A36"/>
    <w:rsid w:val="007B383A"/>
    <w:rsid w:val="007F7BF4"/>
    <w:rsid w:val="00807B2C"/>
    <w:rsid w:val="008148EA"/>
    <w:rsid w:val="008738B0"/>
    <w:rsid w:val="00882724"/>
    <w:rsid w:val="00882C6E"/>
    <w:rsid w:val="008A235F"/>
    <w:rsid w:val="008D3360"/>
    <w:rsid w:val="008D44F2"/>
    <w:rsid w:val="008F144C"/>
    <w:rsid w:val="00926DB7"/>
    <w:rsid w:val="009529CB"/>
    <w:rsid w:val="00964931"/>
    <w:rsid w:val="00970C0C"/>
    <w:rsid w:val="009A1B51"/>
    <w:rsid w:val="009C721D"/>
    <w:rsid w:val="009E11C1"/>
    <w:rsid w:val="009F0831"/>
    <w:rsid w:val="009F26F8"/>
    <w:rsid w:val="00A023ED"/>
    <w:rsid w:val="00A32939"/>
    <w:rsid w:val="00A33692"/>
    <w:rsid w:val="00A34959"/>
    <w:rsid w:val="00A5497B"/>
    <w:rsid w:val="00AB547F"/>
    <w:rsid w:val="00AD3B47"/>
    <w:rsid w:val="00AF098C"/>
    <w:rsid w:val="00B133E1"/>
    <w:rsid w:val="00B1521A"/>
    <w:rsid w:val="00B61646"/>
    <w:rsid w:val="00BB5F2B"/>
    <w:rsid w:val="00BD435F"/>
    <w:rsid w:val="00C043A8"/>
    <w:rsid w:val="00C41CD1"/>
    <w:rsid w:val="00C434BB"/>
    <w:rsid w:val="00C45909"/>
    <w:rsid w:val="00C6027F"/>
    <w:rsid w:val="00C926D8"/>
    <w:rsid w:val="00CD120A"/>
    <w:rsid w:val="00D07354"/>
    <w:rsid w:val="00D33736"/>
    <w:rsid w:val="00D64FE9"/>
    <w:rsid w:val="00D93058"/>
    <w:rsid w:val="00DB2633"/>
    <w:rsid w:val="00DE3348"/>
    <w:rsid w:val="00DF13E5"/>
    <w:rsid w:val="00E042F6"/>
    <w:rsid w:val="00E11CE8"/>
    <w:rsid w:val="00E5570F"/>
    <w:rsid w:val="00E676F6"/>
    <w:rsid w:val="00E743A8"/>
    <w:rsid w:val="00ED42CD"/>
    <w:rsid w:val="00F93D2F"/>
    <w:rsid w:val="00FB503D"/>
    <w:rsid w:val="00FC565C"/>
    <w:rsid w:val="00FF4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96D247"/>
  <w15:docId w15:val="{6F879C88-AF2C-4257-9867-B6EF1ACE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FAD"/>
    <w:pPr>
      <w:spacing w:after="120"/>
      <w:ind w:left="-851"/>
    </w:pPr>
    <w:rPr>
      <w:rFonts w:ascii="Arial" w:hAnsi="Arial"/>
      <w:color w:val="524A48"/>
      <w:sz w:val="22"/>
      <w:lang w:val="en-AU"/>
    </w:rPr>
  </w:style>
  <w:style w:type="paragraph" w:styleId="Heading1">
    <w:name w:val="heading 1"/>
    <w:basedOn w:val="Header"/>
    <w:next w:val="Normal"/>
    <w:link w:val="Heading1Char"/>
    <w:uiPriority w:val="9"/>
    <w:rsid w:val="000306C0"/>
    <w:pPr>
      <w:spacing w:before="0" w:after="200"/>
      <w:outlineLvl w:val="0"/>
    </w:pPr>
    <w:rPr>
      <w:rFonts w:ascii="Source Sans Pro" w:hAnsi="Source Sans Pro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C4E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F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A235F"/>
    <w:pPr>
      <w:keepNext/>
      <w:keepLines/>
      <w:spacing w:after="0" w:line="20" w:lineRule="exact"/>
      <w:outlineLvl w:val="8"/>
    </w:pPr>
    <w:rPr>
      <w:rFonts w:eastAsiaTheme="majorEastAsia" w:cstheme="majorBidi"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4"/>
    <w:autoRedefine/>
    <w:uiPriority w:val="39"/>
    <w:unhideWhenUsed/>
    <w:rsid w:val="00AB547F"/>
    <w:pPr>
      <w:keepNext w:val="0"/>
      <w:keepLines w:val="0"/>
      <w:suppressAutoHyphens/>
      <w:spacing w:before="120"/>
      <w:outlineLvl w:val="9"/>
    </w:pPr>
    <w:rPr>
      <w:rFonts w:asciiTheme="minorHAnsi" w:eastAsiaTheme="minorEastAsia" w:hAnsiTheme="minorHAnsi" w:cstheme="minorBidi"/>
      <w:bCs w:val="0"/>
      <w:i w:val="0"/>
      <w:iCs w:val="0"/>
      <w:caps/>
      <w:color w:val="473E3A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F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B5F2B"/>
    <w:pPr>
      <w:suppressAutoHyphens/>
      <w:spacing w:after="320"/>
      <w:contextualSpacing/>
    </w:pPr>
    <w:rPr>
      <w:color w:val="473E3A"/>
      <w:sz w:val="16"/>
    </w:rPr>
  </w:style>
  <w:style w:type="paragraph" w:styleId="Header">
    <w:name w:val="header"/>
    <w:link w:val="HeaderChar"/>
    <w:uiPriority w:val="99"/>
    <w:unhideWhenUsed/>
    <w:qFormat/>
    <w:rsid w:val="008148EA"/>
    <w:pPr>
      <w:spacing w:before="80" w:after="80"/>
    </w:pPr>
    <w:rPr>
      <w:rFonts w:ascii="Arial" w:hAnsi="Arial"/>
      <w:color w:val="FFFFFF" w:themeColor="background1"/>
      <w:sz w:val="22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148EA"/>
    <w:rPr>
      <w:rFonts w:ascii="Arial" w:hAnsi="Arial"/>
      <w:color w:val="FFFFFF" w:themeColor="background1"/>
      <w:sz w:val="22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021F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F34"/>
  </w:style>
  <w:style w:type="paragraph" w:styleId="BalloonText">
    <w:name w:val="Balloon Text"/>
    <w:basedOn w:val="Normal"/>
    <w:link w:val="BalloonTextChar"/>
    <w:uiPriority w:val="99"/>
    <w:semiHidden/>
    <w:unhideWhenUsed/>
    <w:rsid w:val="00021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3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Strong"/>
    <w:uiPriority w:val="20"/>
    <w:rsid w:val="00D93058"/>
    <w:rPr>
      <w:rFonts w:ascii="Arial" w:hAnsi="Arial"/>
      <w:b/>
      <w:bCs/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021F3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306C0"/>
    <w:rPr>
      <w:rFonts w:ascii="Source Sans Pro" w:hAnsi="Source Sans Pro"/>
      <w:b/>
      <w:color w:val="FFFFFF" w:themeColor="background1"/>
      <w:sz w:val="16"/>
      <w:szCs w:val="16"/>
    </w:rPr>
  </w:style>
  <w:style w:type="character" w:styleId="Strong">
    <w:name w:val="Strong"/>
    <w:basedOn w:val="DefaultParagraphFont"/>
    <w:uiPriority w:val="22"/>
    <w:rsid w:val="00D64FE9"/>
    <w:rPr>
      <w:b/>
      <w:bCs/>
    </w:rPr>
  </w:style>
  <w:style w:type="paragraph" w:customStyle="1" w:styleId="Website">
    <w:name w:val="Website"/>
    <w:basedOn w:val="Normal"/>
    <w:uiPriority w:val="99"/>
    <w:qFormat/>
    <w:rsid w:val="008148EA"/>
    <w:pPr>
      <w:widowControl w:val="0"/>
      <w:autoSpaceDE w:val="0"/>
      <w:autoSpaceDN w:val="0"/>
      <w:adjustRightInd w:val="0"/>
      <w:spacing w:after="0" w:line="288" w:lineRule="auto"/>
      <w:ind w:left="0"/>
      <w:textAlignment w:val="center"/>
    </w:pPr>
    <w:rPr>
      <w:rFonts w:ascii="Source Sans Pro" w:hAnsi="Source Sans Pro" w:cs="SourceSansPro-Bold"/>
      <w:b/>
      <w:bCs/>
      <w:color w:val="00A0D6"/>
      <w:szCs w:val="17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C4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02">
    <w:name w:val="Heading 02"/>
    <w:basedOn w:val="Normal"/>
    <w:uiPriority w:val="99"/>
    <w:qFormat/>
    <w:rsid w:val="00ED42CD"/>
    <w:pPr>
      <w:widowControl w:val="0"/>
      <w:suppressAutoHyphens/>
      <w:autoSpaceDE w:val="0"/>
      <w:autoSpaceDN w:val="0"/>
      <w:adjustRightInd w:val="0"/>
      <w:spacing w:after="0" w:line="300" w:lineRule="atLeast"/>
      <w:ind w:left="-142"/>
      <w:textAlignment w:val="center"/>
    </w:pPr>
    <w:rPr>
      <w:rFonts w:ascii="Source Sans Pro" w:hAnsi="Source Sans Pro" w:cs="SourceSansPro-Bold"/>
      <w:b/>
      <w:bCs/>
      <w:color w:val="FFFFFF"/>
      <w:sz w:val="26"/>
      <w:szCs w:val="26"/>
      <w:lang w:val="en-GB"/>
    </w:rPr>
  </w:style>
  <w:style w:type="paragraph" w:customStyle="1" w:styleId="Heading01">
    <w:name w:val="Heading 01"/>
    <w:basedOn w:val="Normal"/>
    <w:uiPriority w:val="99"/>
    <w:qFormat/>
    <w:rsid w:val="00ED42CD"/>
    <w:pPr>
      <w:widowControl w:val="0"/>
      <w:suppressAutoHyphens/>
      <w:autoSpaceDE w:val="0"/>
      <w:autoSpaceDN w:val="0"/>
      <w:adjustRightInd w:val="0"/>
      <w:spacing w:after="0" w:line="740" w:lineRule="atLeast"/>
      <w:ind w:left="-142"/>
      <w:textAlignment w:val="center"/>
    </w:pPr>
    <w:rPr>
      <w:rFonts w:ascii="Source Sans Pro Light" w:hAnsi="Source Sans Pro Light" w:cs="SourceSansPro-Regular"/>
      <w:color w:val="FFFFFF"/>
      <w:sz w:val="70"/>
      <w:szCs w:val="70"/>
      <w:lang w:val="en-GB"/>
    </w:rPr>
  </w:style>
  <w:style w:type="paragraph" w:customStyle="1" w:styleId="Heading03">
    <w:name w:val="Heading 03"/>
    <w:basedOn w:val="Heading01"/>
    <w:uiPriority w:val="99"/>
    <w:qFormat/>
    <w:rsid w:val="000016C2"/>
    <w:pPr>
      <w:spacing w:line="220" w:lineRule="atLeast"/>
    </w:pPr>
    <w:rPr>
      <w:rFonts w:ascii="Arial" w:hAnsi="Arial" w:cs="Helvetica-Bold"/>
      <w:b/>
      <w:bCs/>
      <w:sz w:val="22"/>
      <w:szCs w:val="18"/>
    </w:rPr>
  </w:style>
  <w:style w:type="paragraph" w:customStyle="1" w:styleId="Intro">
    <w:name w:val="Intro"/>
    <w:basedOn w:val="Normal"/>
    <w:uiPriority w:val="99"/>
    <w:qFormat/>
    <w:rsid w:val="00807B2C"/>
    <w:pPr>
      <w:widowControl w:val="0"/>
      <w:autoSpaceDE w:val="0"/>
      <w:autoSpaceDN w:val="0"/>
      <w:adjustRightInd w:val="0"/>
      <w:spacing w:after="0" w:line="340" w:lineRule="atLeast"/>
      <w:textAlignment w:val="center"/>
    </w:pPr>
    <w:rPr>
      <w:rFonts w:cs="Helvetica-Light"/>
      <w:color w:val="00A0D6"/>
      <w:sz w:val="30"/>
      <w:szCs w:val="30"/>
      <w:lang w:val="en-GB"/>
    </w:rPr>
  </w:style>
  <w:style w:type="paragraph" w:customStyle="1" w:styleId="Body">
    <w:name w:val="Body"/>
    <w:uiPriority w:val="99"/>
    <w:rsid w:val="008148EA"/>
    <w:pPr>
      <w:widowControl w:val="0"/>
      <w:suppressAutoHyphens/>
      <w:autoSpaceDE w:val="0"/>
      <w:autoSpaceDN w:val="0"/>
      <w:adjustRightInd w:val="0"/>
      <w:spacing w:after="170" w:line="220" w:lineRule="atLeast"/>
      <w:ind w:left="-851"/>
      <w:textAlignment w:val="center"/>
    </w:pPr>
    <w:rPr>
      <w:rFonts w:ascii="Arial" w:hAnsi="Arial" w:cs="Helvetica-Light"/>
      <w:color w:val="524A48"/>
      <w:sz w:val="22"/>
      <w:szCs w:val="19"/>
      <w:lang w:val="en-GB"/>
    </w:rPr>
  </w:style>
  <w:style w:type="paragraph" w:customStyle="1" w:styleId="Subheading">
    <w:name w:val="Subheading"/>
    <w:basedOn w:val="Body"/>
    <w:uiPriority w:val="99"/>
    <w:qFormat/>
    <w:rsid w:val="008148EA"/>
    <w:pPr>
      <w:spacing w:before="283" w:after="113"/>
    </w:pPr>
    <w:rPr>
      <w:rFonts w:ascii="Source Sans Pro" w:hAnsi="Source Sans Pro" w:cs="SourceSansPro-Bold"/>
      <w:b/>
      <w:bCs/>
      <w:color w:val="00A0D6"/>
      <w:sz w:val="26"/>
    </w:rPr>
  </w:style>
  <w:style w:type="paragraph" w:customStyle="1" w:styleId="Bullets">
    <w:name w:val="Bullets"/>
    <w:basedOn w:val="Normal"/>
    <w:uiPriority w:val="99"/>
    <w:qFormat/>
    <w:rsid w:val="008148EA"/>
    <w:pPr>
      <w:widowControl w:val="0"/>
      <w:numPr>
        <w:numId w:val="4"/>
      </w:num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cs="Helvetica-Light"/>
      <w:szCs w:val="1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296DAB"/>
  </w:style>
  <w:style w:type="paragraph" w:styleId="Revision">
    <w:name w:val="Revision"/>
    <w:hidden/>
    <w:uiPriority w:val="99"/>
    <w:semiHidden/>
    <w:rsid w:val="00296DAB"/>
    <w:rPr>
      <w:rFonts w:ascii="Arial" w:hAnsi="Arial"/>
      <w:sz w:val="22"/>
    </w:rPr>
  </w:style>
  <w:style w:type="paragraph" w:customStyle="1" w:styleId="Default">
    <w:name w:val="Default"/>
    <w:rsid w:val="005D0875"/>
    <w:pPr>
      <w:widowControl w:val="0"/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styleId="CommentReference">
    <w:name w:val="annotation reference"/>
    <w:basedOn w:val="DefaultParagraphFont"/>
    <w:uiPriority w:val="99"/>
    <w:unhideWhenUsed/>
    <w:qFormat/>
    <w:rsid w:val="008A235F"/>
    <w:rPr>
      <w:rFonts w:ascii="Arial" w:hAnsi="Arial"/>
      <w:spacing w:val="0"/>
      <w:sz w:val="4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8A235F"/>
    <w:rPr>
      <w:rFonts w:ascii="Arial" w:eastAsiaTheme="majorEastAsia" w:hAnsi="Arial" w:cstheme="majorBidi"/>
      <w:iCs/>
      <w:color w:val="363636" w:themeColor="text1" w:themeTint="C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A4%20single%20page%20flyer%20templates\A4%20single%20page%20flyer_Blu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B98498-83AA-4C6A-AAB0-D00C4840718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88501746-98AA-40BF-8B16-ACE5810C8B07}">
      <dgm:prSet phldrT="[Text]"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Application</a:t>
          </a:r>
        </a:p>
      </dgm:t>
    </dgm:pt>
    <dgm:pt modelId="{7A212ECA-722C-4FAB-BE84-FBA9DA34F39D}" type="parTrans" cxnId="{5FBD9827-759D-4CCE-AD1C-9FAEC24C2AFB}">
      <dgm:prSet/>
      <dgm:spPr/>
      <dgm:t>
        <a:bodyPr/>
        <a:lstStyle/>
        <a:p>
          <a:endParaRPr lang="en-AU"/>
        </a:p>
      </dgm:t>
    </dgm:pt>
    <dgm:pt modelId="{DB85FCC5-B3A7-4BEF-812D-88928F40F13D}" type="sibTrans" cxnId="{5FBD9827-759D-4CCE-AD1C-9FAEC24C2AFB}">
      <dgm:prSet/>
      <dgm:spPr/>
      <dgm:t>
        <a:bodyPr/>
        <a:lstStyle/>
        <a:p>
          <a:endParaRPr lang="en-AU"/>
        </a:p>
      </dgm:t>
    </dgm:pt>
    <dgm:pt modelId="{24C20F60-BC4F-4D11-9589-75A0E63E3D54}">
      <dgm:prSet phldrT="[Text]" custT="1"/>
      <dgm:spPr/>
      <dgm:t>
        <a:bodyPr/>
        <a:lstStyle/>
        <a:p>
          <a:pPr algn="ctr"/>
          <a:r>
            <a:rPr lang="en-AU" sz="1200">
              <a:latin typeface="+mj-lt"/>
            </a:rPr>
            <a:t>Students apply online using the Tertiary Student Placement Expression of Interest Form and Resume, addressing key placement requirements. </a:t>
          </a:r>
        </a:p>
      </dgm:t>
    </dgm:pt>
    <dgm:pt modelId="{73684EE1-60D1-4C65-B549-A427E66BC83B}" type="parTrans" cxnId="{0EDF9157-BFF7-4846-A456-65F4DE294710}">
      <dgm:prSet/>
      <dgm:spPr/>
      <dgm:t>
        <a:bodyPr/>
        <a:lstStyle/>
        <a:p>
          <a:endParaRPr lang="en-AU"/>
        </a:p>
      </dgm:t>
    </dgm:pt>
    <dgm:pt modelId="{91B8C21B-EFA8-4E14-BE3A-FB67B959EBBD}" type="sibTrans" cxnId="{0EDF9157-BFF7-4846-A456-65F4DE294710}">
      <dgm:prSet/>
      <dgm:spPr/>
      <dgm:t>
        <a:bodyPr/>
        <a:lstStyle/>
        <a:p>
          <a:endParaRPr lang="en-AU"/>
        </a:p>
      </dgm:t>
    </dgm:pt>
    <dgm:pt modelId="{A9150C2D-AD54-4663-AA09-574B6A261F45}">
      <dgm:prSet phldrT="[Text]"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Shortlisting</a:t>
          </a:r>
        </a:p>
      </dgm:t>
    </dgm:pt>
    <dgm:pt modelId="{872F7687-5EC8-48E6-A96E-FBA462C68E6E}" type="parTrans" cxnId="{F6325610-2215-4D6F-87A7-3BFAB5BAB9AD}">
      <dgm:prSet/>
      <dgm:spPr/>
      <dgm:t>
        <a:bodyPr/>
        <a:lstStyle/>
        <a:p>
          <a:endParaRPr lang="en-AU"/>
        </a:p>
      </dgm:t>
    </dgm:pt>
    <dgm:pt modelId="{13362DC3-37E0-42C1-B6AF-BFCEFE224DA9}" type="sibTrans" cxnId="{F6325610-2215-4D6F-87A7-3BFAB5BAB9AD}">
      <dgm:prSet/>
      <dgm:spPr/>
      <dgm:t>
        <a:bodyPr/>
        <a:lstStyle/>
        <a:p>
          <a:endParaRPr lang="en-AU"/>
        </a:p>
      </dgm:t>
    </dgm:pt>
    <dgm:pt modelId="{B41C893B-0620-432D-94C5-5AF76FC2BB4D}">
      <dgm:prSet phldrT="[Text]" custT="1"/>
      <dgm:spPr/>
      <dgm:t>
        <a:bodyPr/>
        <a:lstStyle/>
        <a:p>
          <a:pPr algn="ctr"/>
          <a:r>
            <a:rPr lang="en-AU" sz="1200">
              <a:latin typeface="+mj-lt"/>
            </a:rPr>
            <a:t>Applications are closed and assessed for suitability by Team Leaders. Suitable applicants are shortlisted and contacted by phone. </a:t>
          </a:r>
        </a:p>
      </dgm:t>
    </dgm:pt>
    <dgm:pt modelId="{1C11503A-D0CA-4150-85A9-A003D0F00368}" type="parTrans" cxnId="{BA99E8BC-D6F7-41A6-8F3E-BEBA85E1BCDE}">
      <dgm:prSet/>
      <dgm:spPr/>
      <dgm:t>
        <a:bodyPr/>
        <a:lstStyle/>
        <a:p>
          <a:endParaRPr lang="en-AU"/>
        </a:p>
      </dgm:t>
    </dgm:pt>
    <dgm:pt modelId="{44D6F780-9978-4E0F-96DC-023A61FBB13B}" type="sibTrans" cxnId="{BA99E8BC-D6F7-41A6-8F3E-BEBA85E1BCDE}">
      <dgm:prSet/>
      <dgm:spPr/>
      <dgm:t>
        <a:bodyPr/>
        <a:lstStyle/>
        <a:p>
          <a:endParaRPr lang="en-AU"/>
        </a:p>
      </dgm:t>
    </dgm:pt>
    <dgm:pt modelId="{E4F61345-1509-4122-93E1-41C15BCF624F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Interview</a:t>
          </a:r>
        </a:p>
      </dgm:t>
    </dgm:pt>
    <dgm:pt modelId="{C1661A1E-F72E-4EF3-9EE7-31A6C8C200A1}" type="parTrans" cxnId="{6F7E49BB-7EC6-4D81-88B1-AB77D37CEA8A}">
      <dgm:prSet/>
      <dgm:spPr/>
      <dgm:t>
        <a:bodyPr/>
        <a:lstStyle/>
        <a:p>
          <a:endParaRPr lang="en-AU"/>
        </a:p>
      </dgm:t>
    </dgm:pt>
    <dgm:pt modelId="{726373AA-9B56-4DF7-8C01-30FA839A3E17}" type="sibTrans" cxnId="{6F7E49BB-7EC6-4D81-88B1-AB77D37CEA8A}">
      <dgm:prSet/>
      <dgm:spPr/>
      <dgm:t>
        <a:bodyPr/>
        <a:lstStyle/>
        <a:p>
          <a:endParaRPr lang="en-AU"/>
        </a:p>
      </dgm:t>
    </dgm:pt>
    <dgm:pt modelId="{99C2807A-1D74-4CC1-9C35-7273D0B5DCF1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Offer</a:t>
          </a:r>
        </a:p>
      </dgm:t>
    </dgm:pt>
    <dgm:pt modelId="{EBACA99D-F96E-48FC-BC45-56B9D0BAEF25}" type="parTrans" cxnId="{DC1C9282-9042-4784-9730-A24A5898EE63}">
      <dgm:prSet/>
      <dgm:spPr/>
      <dgm:t>
        <a:bodyPr/>
        <a:lstStyle/>
        <a:p>
          <a:endParaRPr lang="en-AU"/>
        </a:p>
      </dgm:t>
    </dgm:pt>
    <dgm:pt modelId="{1F09D657-C04C-43DF-9477-442C0D14BDDB}" type="sibTrans" cxnId="{DC1C9282-9042-4784-9730-A24A5898EE63}">
      <dgm:prSet/>
      <dgm:spPr/>
      <dgm:t>
        <a:bodyPr/>
        <a:lstStyle/>
        <a:p>
          <a:endParaRPr lang="en-AU"/>
        </a:p>
      </dgm:t>
    </dgm:pt>
    <dgm:pt modelId="{3AD400FC-9D7E-4004-9567-9A5F5E24CE9F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Acceptance</a:t>
          </a:r>
        </a:p>
      </dgm:t>
    </dgm:pt>
    <dgm:pt modelId="{C58D85C3-903B-443E-8451-119E1BBC91FC}" type="parTrans" cxnId="{F9ADAF4A-24A1-4757-8AA0-40CD94D287E1}">
      <dgm:prSet/>
      <dgm:spPr/>
      <dgm:t>
        <a:bodyPr/>
        <a:lstStyle/>
        <a:p>
          <a:endParaRPr lang="en-AU"/>
        </a:p>
      </dgm:t>
    </dgm:pt>
    <dgm:pt modelId="{00C71A26-9A2A-4AE3-940D-7D77AB9FB514}" type="sibTrans" cxnId="{F9ADAF4A-24A1-4757-8AA0-40CD94D287E1}">
      <dgm:prSet/>
      <dgm:spPr/>
      <dgm:t>
        <a:bodyPr/>
        <a:lstStyle/>
        <a:p>
          <a:endParaRPr lang="en-AU"/>
        </a:p>
      </dgm:t>
    </dgm:pt>
    <dgm:pt modelId="{AA956ED1-293C-4B7E-9462-9ED4B11B240A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Finalisation</a:t>
          </a:r>
        </a:p>
      </dgm:t>
    </dgm:pt>
    <dgm:pt modelId="{2027AE86-E8C9-49F5-9EF6-363C646F3FB0}" type="parTrans" cxnId="{D19FD455-D976-41E3-9889-A5BB3562B4A2}">
      <dgm:prSet/>
      <dgm:spPr/>
      <dgm:t>
        <a:bodyPr/>
        <a:lstStyle/>
        <a:p>
          <a:endParaRPr lang="en-AU"/>
        </a:p>
      </dgm:t>
    </dgm:pt>
    <dgm:pt modelId="{68D7F1BF-3E8D-44DC-B412-904B6AC845B8}" type="sibTrans" cxnId="{D19FD455-D976-41E3-9889-A5BB3562B4A2}">
      <dgm:prSet/>
      <dgm:spPr/>
      <dgm:t>
        <a:bodyPr/>
        <a:lstStyle/>
        <a:p>
          <a:endParaRPr lang="en-AU"/>
        </a:p>
      </dgm:t>
    </dgm:pt>
    <dgm:pt modelId="{A6364482-98D4-41D4-8013-38F5AF0386B4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Team Leaders meet student(s) for face to face interview(s) and assess the student(s) against selection criteria.</a:t>
          </a:r>
        </a:p>
      </dgm:t>
    </dgm:pt>
    <dgm:pt modelId="{7B48495F-C55B-487D-808C-A274C19D6C7A}" type="parTrans" cxnId="{0FBC580A-82B9-498D-B883-EE592E4C4F2E}">
      <dgm:prSet/>
      <dgm:spPr/>
      <dgm:t>
        <a:bodyPr/>
        <a:lstStyle/>
        <a:p>
          <a:endParaRPr lang="en-AU"/>
        </a:p>
      </dgm:t>
    </dgm:pt>
    <dgm:pt modelId="{1553B929-DCBF-449D-B9DD-502043E095DA}" type="sibTrans" cxnId="{0FBC580A-82B9-498D-B883-EE592E4C4F2E}">
      <dgm:prSet/>
      <dgm:spPr/>
      <dgm:t>
        <a:bodyPr/>
        <a:lstStyle/>
        <a:p>
          <a:endParaRPr lang="en-AU"/>
        </a:p>
      </dgm:t>
    </dgm:pt>
    <dgm:pt modelId="{7F742D34-38EE-4BF9-8228-93640B3B35E4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Team Leaders offer placement to student(s) formally via email. The Offer Form, Position Description and Supplementary Documents and Emergency Contact Details Forms are provided.</a:t>
          </a:r>
        </a:p>
      </dgm:t>
    </dgm:pt>
    <dgm:pt modelId="{F5E66339-0959-42AB-94BF-122345E0027E}" type="parTrans" cxnId="{FD1D89CE-23C0-4A36-BA94-29EB285A0AC7}">
      <dgm:prSet/>
      <dgm:spPr/>
      <dgm:t>
        <a:bodyPr/>
        <a:lstStyle/>
        <a:p>
          <a:endParaRPr lang="en-AU"/>
        </a:p>
      </dgm:t>
    </dgm:pt>
    <dgm:pt modelId="{0AE03227-DB34-4732-B732-AD9C6132F138}" type="sibTrans" cxnId="{FD1D89CE-23C0-4A36-BA94-29EB285A0AC7}">
      <dgm:prSet/>
      <dgm:spPr/>
      <dgm:t>
        <a:bodyPr/>
        <a:lstStyle/>
        <a:p>
          <a:endParaRPr lang="en-AU"/>
        </a:p>
      </dgm:t>
    </dgm:pt>
    <dgm:pt modelId="{5ACFE822-52CF-4F04-A7A0-BEA6F2D51289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The student formally accepts the placement and completes the relevant documentation via return email to Team Leaders. </a:t>
          </a:r>
        </a:p>
      </dgm:t>
    </dgm:pt>
    <dgm:pt modelId="{6BE87402-79BC-4986-8186-FF9EC9108E6C}" type="parTrans" cxnId="{86FA7AE1-2DAF-4F63-957E-78C1E93D657B}">
      <dgm:prSet/>
      <dgm:spPr/>
      <dgm:t>
        <a:bodyPr/>
        <a:lstStyle/>
        <a:p>
          <a:endParaRPr lang="en-AU"/>
        </a:p>
      </dgm:t>
    </dgm:pt>
    <dgm:pt modelId="{42A10102-CB8B-49A4-97A3-833F506DE46A}" type="sibTrans" cxnId="{86FA7AE1-2DAF-4F63-957E-78C1E93D657B}">
      <dgm:prSet/>
      <dgm:spPr/>
      <dgm:t>
        <a:bodyPr/>
        <a:lstStyle/>
        <a:p>
          <a:endParaRPr lang="en-AU"/>
        </a:p>
      </dgm:t>
    </dgm:pt>
    <dgm:pt modelId="{A51CFD9B-DFBD-47B4-8EDB-FB33558F5B5F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Team Leaders finalise paperwork and ensure all documents/checks have been completed and provided.</a:t>
          </a:r>
        </a:p>
      </dgm:t>
    </dgm:pt>
    <dgm:pt modelId="{8E05EEF8-DB82-45B0-89AC-A4E2B791B4BD}" type="parTrans" cxnId="{800BBB84-19B6-45E3-BE88-365BD7F48719}">
      <dgm:prSet/>
      <dgm:spPr/>
      <dgm:t>
        <a:bodyPr/>
        <a:lstStyle/>
        <a:p>
          <a:endParaRPr lang="en-AU"/>
        </a:p>
      </dgm:t>
    </dgm:pt>
    <dgm:pt modelId="{5107DC69-812C-43A2-8AE1-9D155BEEB32F}" type="sibTrans" cxnId="{800BBB84-19B6-45E3-BE88-365BD7F48719}">
      <dgm:prSet/>
      <dgm:spPr/>
      <dgm:t>
        <a:bodyPr/>
        <a:lstStyle/>
        <a:p>
          <a:endParaRPr lang="en-AU"/>
        </a:p>
      </dgm:t>
    </dgm:pt>
    <dgm:pt modelId="{F210B76A-E191-4EF2-846E-E8D2F15315EC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Confirmation</a:t>
          </a:r>
        </a:p>
      </dgm:t>
    </dgm:pt>
    <dgm:pt modelId="{F1A2BD30-249D-46DA-8D8A-97AA26AB9633}" type="parTrans" cxnId="{831E00C5-D0C1-4732-A677-A4856CC28D83}">
      <dgm:prSet/>
      <dgm:spPr/>
      <dgm:t>
        <a:bodyPr/>
        <a:lstStyle/>
        <a:p>
          <a:endParaRPr lang="en-AU"/>
        </a:p>
      </dgm:t>
    </dgm:pt>
    <dgm:pt modelId="{099B623B-F138-4A63-B87A-54E9B6ED7933}" type="sibTrans" cxnId="{831E00C5-D0C1-4732-A677-A4856CC28D83}">
      <dgm:prSet/>
      <dgm:spPr/>
      <dgm:t>
        <a:bodyPr/>
        <a:lstStyle/>
        <a:p>
          <a:endParaRPr lang="en-AU"/>
        </a:p>
      </dgm:t>
    </dgm:pt>
    <dgm:pt modelId="{5695F6B3-0414-4391-B301-05E550A7E1A8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Letter of Confirmation, Code of Conduct and final Postion Description is sent to the student, confirming commencement date.</a:t>
          </a:r>
        </a:p>
      </dgm:t>
    </dgm:pt>
    <dgm:pt modelId="{9EEC106D-7BBE-4B4E-9F2C-96FB742A61A8}" type="parTrans" cxnId="{2FC74AB8-3EE1-4C80-BC5D-1E220FD412C7}">
      <dgm:prSet/>
      <dgm:spPr/>
      <dgm:t>
        <a:bodyPr/>
        <a:lstStyle/>
        <a:p>
          <a:endParaRPr lang="en-AU"/>
        </a:p>
      </dgm:t>
    </dgm:pt>
    <dgm:pt modelId="{C59B7F52-CE83-4CD0-A1A4-12764A2E0625}" type="sibTrans" cxnId="{2FC74AB8-3EE1-4C80-BC5D-1E220FD412C7}">
      <dgm:prSet/>
      <dgm:spPr/>
      <dgm:t>
        <a:bodyPr/>
        <a:lstStyle/>
        <a:p>
          <a:endParaRPr lang="en-AU"/>
        </a:p>
      </dgm:t>
    </dgm:pt>
    <dgm:pt modelId="{2F824EA7-45FE-4DE0-A0CD-2A9D9CEA7C8E}">
      <dgm:prSet custT="1"/>
      <dgm:spPr>
        <a:solidFill>
          <a:srgbClr val="39A7D3"/>
        </a:solidFill>
      </dgm:spPr>
      <dgm:t>
        <a:bodyPr/>
        <a:lstStyle/>
        <a:p>
          <a:pPr algn="ctr"/>
          <a:r>
            <a:rPr lang="en-AU" sz="1600">
              <a:latin typeface="+mj-lt"/>
            </a:rPr>
            <a:t>Commencement</a:t>
          </a:r>
        </a:p>
      </dgm:t>
    </dgm:pt>
    <dgm:pt modelId="{D71104FD-D43F-44D6-8223-6C645AB2E832}" type="parTrans" cxnId="{7B03B634-6ECB-4098-A187-28B54596EE72}">
      <dgm:prSet/>
      <dgm:spPr/>
      <dgm:t>
        <a:bodyPr/>
        <a:lstStyle/>
        <a:p>
          <a:endParaRPr lang="en-AU"/>
        </a:p>
      </dgm:t>
    </dgm:pt>
    <dgm:pt modelId="{B6B8DC8D-56F0-44BB-AA53-6EC4675A6963}" type="sibTrans" cxnId="{7B03B634-6ECB-4098-A187-28B54596EE72}">
      <dgm:prSet/>
      <dgm:spPr/>
      <dgm:t>
        <a:bodyPr/>
        <a:lstStyle/>
        <a:p>
          <a:endParaRPr lang="en-AU"/>
        </a:p>
      </dgm:t>
    </dgm:pt>
    <dgm:pt modelId="{5FC90274-3099-4F05-80C0-D319015B4165}">
      <dgm:prSet custT="1"/>
      <dgm:spPr/>
      <dgm:t>
        <a:bodyPr/>
        <a:lstStyle/>
        <a:p>
          <a:pPr algn="ctr"/>
          <a:r>
            <a:rPr lang="en-AU" sz="1200">
              <a:latin typeface="+mj-lt"/>
            </a:rPr>
            <a:t>Student commences and induction checklist is completed and forwarded to Team Leaders</a:t>
          </a:r>
          <a:r>
            <a:rPr lang="en-AU" sz="1200"/>
            <a:t>. </a:t>
          </a:r>
        </a:p>
      </dgm:t>
    </dgm:pt>
    <dgm:pt modelId="{E9F90E43-8F6B-4805-8735-E502B694301B}" type="parTrans" cxnId="{DDEAA1FC-8F12-4244-8C36-37864DB3A804}">
      <dgm:prSet/>
      <dgm:spPr/>
      <dgm:t>
        <a:bodyPr/>
        <a:lstStyle/>
        <a:p>
          <a:endParaRPr lang="en-AU"/>
        </a:p>
      </dgm:t>
    </dgm:pt>
    <dgm:pt modelId="{C842CCD7-2341-4F9D-813E-8A03C8237730}" type="sibTrans" cxnId="{DDEAA1FC-8F12-4244-8C36-37864DB3A804}">
      <dgm:prSet/>
      <dgm:spPr/>
      <dgm:t>
        <a:bodyPr/>
        <a:lstStyle/>
        <a:p>
          <a:endParaRPr lang="en-AU"/>
        </a:p>
      </dgm:t>
    </dgm:pt>
    <dgm:pt modelId="{BEF53D94-82B4-4334-93DC-97D732B6F0F7}" type="pres">
      <dgm:prSet presAssocID="{5EB98498-83AA-4C6A-AAB0-D00C48407180}" presName="linear" presStyleCnt="0">
        <dgm:presLayoutVars>
          <dgm:animLvl val="lvl"/>
          <dgm:resizeHandles val="exact"/>
        </dgm:presLayoutVars>
      </dgm:prSet>
      <dgm:spPr/>
    </dgm:pt>
    <dgm:pt modelId="{56C675A9-4367-441C-A65A-B7B9ABB3675C}" type="pres">
      <dgm:prSet presAssocID="{88501746-98AA-40BF-8B16-ACE5810C8B07}" presName="parentText" presStyleLbl="node1" presStyleIdx="0" presStyleCnt="8" custLinFactNeighborX="271">
        <dgm:presLayoutVars>
          <dgm:chMax val="0"/>
          <dgm:bulletEnabled val="1"/>
        </dgm:presLayoutVars>
      </dgm:prSet>
      <dgm:spPr/>
    </dgm:pt>
    <dgm:pt modelId="{55297F3D-3812-48AA-BAF7-6053348645E8}" type="pres">
      <dgm:prSet presAssocID="{88501746-98AA-40BF-8B16-ACE5810C8B07}" presName="childText" presStyleLbl="revTx" presStyleIdx="0" presStyleCnt="8">
        <dgm:presLayoutVars>
          <dgm:bulletEnabled val="1"/>
        </dgm:presLayoutVars>
      </dgm:prSet>
      <dgm:spPr/>
    </dgm:pt>
    <dgm:pt modelId="{FDED7C48-5E98-4CE9-B92F-0033E6C53A65}" type="pres">
      <dgm:prSet presAssocID="{A9150C2D-AD54-4663-AA09-574B6A261F45}" presName="parentText" presStyleLbl="node1" presStyleIdx="1" presStyleCnt="8" custLinFactNeighborX="-369" custLinFactNeighborY="3875">
        <dgm:presLayoutVars>
          <dgm:chMax val="0"/>
          <dgm:bulletEnabled val="1"/>
        </dgm:presLayoutVars>
      </dgm:prSet>
      <dgm:spPr/>
    </dgm:pt>
    <dgm:pt modelId="{C6975F49-E513-4EA3-BCD0-7341A0A21BC1}" type="pres">
      <dgm:prSet presAssocID="{A9150C2D-AD54-4663-AA09-574B6A261F45}" presName="childText" presStyleLbl="revTx" presStyleIdx="1" presStyleCnt="8">
        <dgm:presLayoutVars>
          <dgm:bulletEnabled val="1"/>
        </dgm:presLayoutVars>
      </dgm:prSet>
      <dgm:spPr/>
    </dgm:pt>
    <dgm:pt modelId="{6D340CB1-151B-4A57-B196-9E3852760D3B}" type="pres">
      <dgm:prSet presAssocID="{E4F61345-1509-4122-93E1-41C15BCF624F}" presName="parentText" presStyleLbl="node1" presStyleIdx="2" presStyleCnt="8" custLinFactNeighborX="-461">
        <dgm:presLayoutVars>
          <dgm:chMax val="0"/>
          <dgm:bulletEnabled val="1"/>
        </dgm:presLayoutVars>
      </dgm:prSet>
      <dgm:spPr/>
    </dgm:pt>
    <dgm:pt modelId="{0AFEF191-59C9-43F8-BCC8-500C9F6D783B}" type="pres">
      <dgm:prSet presAssocID="{E4F61345-1509-4122-93E1-41C15BCF624F}" presName="childText" presStyleLbl="revTx" presStyleIdx="2" presStyleCnt="8">
        <dgm:presLayoutVars>
          <dgm:bulletEnabled val="1"/>
        </dgm:presLayoutVars>
      </dgm:prSet>
      <dgm:spPr/>
    </dgm:pt>
    <dgm:pt modelId="{1B2C825A-DF9D-4728-BA5B-BC06F74F0B95}" type="pres">
      <dgm:prSet presAssocID="{99C2807A-1D74-4CC1-9C35-7273D0B5DCF1}" presName="parentText" presStyleLbl="node1" presStyleIdx="3" presStyleCnt="8">
        <dgm:presLayoutVars>
          <dgm:chMax val="0"/>
          <dgm:bulletEnabled val="1"/>
        </dgm:presLayoutVars>
      </dgm:prSet>
      <dgm:spPr/>
    </dgm:pt>
    <dgm:pt modelId="{6EBFA913-A533-471A-B15B-6E4DB7234880}" type="pres">
      <dgm:prSet presAssocID="{99C2807A-1D74-4CC1-9C35-7273D0B5DCF1}" presName="childText" presStyleLbl="revTx" presStyleIdx="3" presStyleCnt="8">
        <dgm:presLayoutVars>
          <dgm:bulletEnabled val="1"/>
        </dgm:presLayoutVars>
      </dgm:prSet>
      <dgm:spPr/>
    </dgm:pt>
    <dgm:pt modelId="{63AA0D83-1444-48E1-B160-394493529963}" type="pres">
      <dgm:prSet presAssocID="{3AD400FC-9D7E-4004-9567-9A5F5E24CE9F}" presName="parentText" presStyleLbl="node1" presStyleIdx="4" presStyleCnt="8">
        <dgm:presLayoutVars>
          <dgm:chMax val="0"/>
          <dgm:bulletEnabled val="1"/>
        </dgm:presLayoutVars>
      </dgm:prSet>
      <dgm:spPr/>
    </dgm:pt>
    <dgm:pt modelId="{75B38EAF-9953-4063-BD64-26C77DC0BA7C}" type="pres">
      <dgm:prSet presAssocID="{3AD400FC-9D7E-4004-9567-9A5F5E24CE9F}" presName="childText" presStyleLbl="revTx" presStyleIdx="4" presStyleCnt="8">
        <dgm:presLayoutVars>
          <dgm:bulletEnabled val="1"/>
        </dgm:presLayoutVars>
      </dgm:prSet>
      <dgm:spPr/>
    </dgm:pt>
    <dgm:pt modelId="{DDC6C233-CBA3-46EF-8F11-897C7C22874A}" type="pres">
      <dgm:prSet presAssocID="{AA956ED1-293C-4B7E-9462-9ED4B11B240A}" presName="parentText" presStyleLbl="node1" presStyleIdx="5" presStyleCnt="8">
        <dgm:presLayoutVars>
          <dgm:chMax val="0"/>
          <dgm:bulletEnabled val="1"/>
        </dgm:presLayoutVars>
      </dgm:prSet>
      <dgm:spPr/>
    </dgm:pt>
    <dgm:pt modelId="{5DCDF675-712E-46B5-AB9E-25096E248AEB}" type="pres">
      <dgm:prSet presAssocID="{AA956ED1-293C-4B7E-9462-9ED4B11B240A}" presName="childText" presStyleLbl="revTx" presStyleIdx="5" presStyleCnt="8">
        <dgm:presLayoutVars>
          <dgm:bulletEnabled val="1"/>
        </dgm:presLayoutVars>
      </dgm:prSet>
      <dgm:spPr/>
    </dgm:pt>
    <dgm:pt modelId="{AD048418-8F38-4189-80E0-EBA98EE76A42}" type="pres">
      <dgm:prSet presAssocID="{F210B76A-E191-4EF2-846E-E8D2F15315EC}" presName="parentText" presStyleLbl="node1" presStyleIdx="6" presStyleCnt="8">
        <dgm:presLayoutVars>
          <dgm:chMax val="0"/>
          <dgm:bulletEnabled val="1"/>
        </dgm:presLayoutVars>
      </dgm:prSet>
      <dgm:spPr/>
    </dgm:pt>
    <dgm:pt modelId="{48401CB2-3F12-4579-9359-47C22420CE65}" type="pres">
      <dgm:prSet presAssocID="{F210B76A-E191-4EF2-846E-E8D2F15315EC}" presName="childText" presStyleLbl="revTx" presStyleIdx="6" presStyleCnt="8">
        <dgm:presLayoutVars>
          <dgm:bulletEnabled val="1"/>
        </dgm:presLayoutVars>
      </dgm:prSet>
      <dgm:spPr/>
    </dgm:pt>
    <dgm:pt modelId="{1FCF3543-8867-4551-8D44-111477F7C971}" type="pres">
      <dgm:prSet presAssocID="{2F824EA7-45FE-4DE0-A0CD-2A9D9CEA7C8E}" presName="parentText" presStyleLbl="node1" presStyleIdx="7" presStyleCnt="8" custLinFactNeighborX="2" custLinFactNeighborY="2301">
        <dgm:presLayoutVars>
          <dgm:chMax val="0"/>
          <dgm:bulletEnabled val="1"/>
        </dgm:presLayoutVars>
      </dgm:prSet>
      <dgm:spPr/>
    </dgm:pt>
    <dgm:pt modelId="{E12CD668-D550-4FEA-9EBE-95C5A84891A6}" type="pres">
      <dgm:prSet presAssocID="{2F824EA7-45FE-4DE0-A0CD-2A9D9CEA7C8E}" presName="childText" presStyleLbl="revTx" presStyleIdx="7" presStyleCnt="8">
        <dgm:presLayoutVars>
          <dgm:bulletEnabled val="1"/>
        </dgm:presLayoutVars>
      </dgm:prSet>
      <dgm:spPr/>
    </dgm:pt>
  </dgm:ptLst>
  <dgm:cxnLst>
    <dgm:cxn modelId="{0FBC580A-82B9-498D-B883-EE592E4C4F2E}" srcId="{E4F61345-1509-4122-93E1-41C15BCF624F}" destId="{A6364482-98D4-41D4-8013-38F5AF0386B4}" srcOrd="0" destOrd="0" parTransId="{7B48495F-C55B-487D-808C-A274C19D6C7A}" sibTransId="{1553B929-DCBF-449D-B9DD-502043E095DA}"/>
    <dgm:cxn modelId="{1E93F80F-9856-4EC4-B498-096574490B1C}" type="presOf" srcId="{3AD400FC-9D7E-4004-9567-9A5F5E24CE9F}" destId="{63AA0D83-1444-48E1-B160-394493529963}" srcOrd="0" destOrd="0" presId="urn:microsoft.com/office/officeart/2005/8/layout/vList2"/>
    <dgm:cxn modelId="{F6325610-2215-4D6F-87A7-3BFAB5BAB9AD}" srcId="{5EB98498-83AA-4C6A-AAB0-D00C48407180}" destId="{A9150C2D-AD54-4663-AA09-574B6A261F45}" srcOrd="1" destOrd="0" parTransId="{872F7687-5EC8-48E6-A96E-FBA462C68E6E}" sibTransId="{13362DC3-37E0-42C1-B6AF-BFCEFE224DA9}"/>
    <dgm:cxn modelId="{353E9A13-A4AE-43B5-8247-DDAEBA9F700C}" type="presOf" srcId="{F210B76A-E191-4EF2-846E-E8D2F15315EC}" destId="{AD048418-8F38-4189-80E0-EBA98EE76A42}" srcOrd="0" destOrd="0" presId="urn:microsoft.com/office/officeart/2005/8/layout/vList2"/>
    <dgm:cxn modelId="{B0A8E414-D081-4800-B3CB-AC9296A19F2C}" type="presOf" srcId="{5EB98498-83AA-4C6A-AAB0-D00C48407180}" destId="{BEF53D94-82B4-4334-93DC-97D732B6F0F7}" srcOrd="0" destOrd="0" presId="urn:microsoft.com/office/officeart/2005/8/layout/vList2"/>
    <dgm:cxn modelId="{5FBD9827-759D-4CCE-AD1C-9FAEC24C2AFB}" srcId="{5EB98498-83AA-4C6A-AAB0-D00C48407180}" destId="{88501746-98AA-40BF-8B16-ACE5810C8B07}" srcOrd="0" destOrd="0" parTransId="{7A212ECA-722C-4FAB-BE84-FBA9DA34F39D}" sibTransId="{DB85FCC5-B3A7-4BEF-812D-88928F40F13D}"/>
    <dgm:cxn modelId="{EFB10E2A-4BDD-44AB-80A6-F1FB9FF34084}" type="presOf" srcId="{AA956ED1-293C-4B7E-9462-9ED4B11B240A}" destId="{DDC6C233-CBA3-46EF-8F11-897C7C22874A}" srcOrd="0" destOrd="0" presId="urn:microsoft.com/office/officeart/2005/8/layout/vList2"/>
    <dgm:cxn modelId="{9CE07C2D-C6CD-4151-AE57-65DFBE65DC52}" type="presOf" srcId="{5FC90274-3099-4F05-80C0-D319015B4165}" destId="{E12CD668-D550-4FEA-9EBE-95C5A84891A6}" srcOrd="0" destOrd="0" presId="urn:microsoft.com/office/officeart/2005/8/layout/vList2"/>
    <dgm:cxn modelId="{7B03B634-6ECB-4098-A187-28B54596EE72}" srcId="{5EB98498-83AA-4C6A-AAB0-D00C48407180}" destId="{2F824EA7-45FE-4DE0-A0CD-2A9D9CEA7C8E}" srcOrd="7" destOrd="0" parTransId="{D71104FD-D43F-44D6-8223-6C645AB2E832}" sibTransId="{B6B8DC8D-56F0-44BB-AA53-6EC4675A6963}"/>
    <dgm:cxn modelId="{02A03E37-781B-4C27-97B5-C716EC3BA414}" type="presOf" srcId="{5ACFE822-52CF-4F04-A7A0-BEA6F2D51289}" destId="{75B38EAF-9953-4063-BD64-26C77DC0BA7C}" srcOrd="0" destOrd="0" presId="urn:microsoft.com/office/officeart/2005/8/layout/vList2"/>
    <dgm:cxn modelId="{CC367138-22AB-4745-AA0A-A635864EFC10}" type="presOf" srcId="{24C20F60-BC4F-4D11-9589-75A0E63E3D54}" destId="{55297F3D-3812-48AA-BAF7-6053348645E8}" srcOrd="0" destOrd="0" presId="urn:microsoft.com/office/officeart/2005/8/layout/vList2"/>
    <dgm:cxn modelId="{F9ADAF4A-24A1-4757-8AA0-40CD94D287E1}" srcId="{5EB98498-83AA-4C6A-AAB0-D00C48407180}" destId="{3AD400FC-9D7E-4004-9567-9A5F5E24CE9F}" srcOrd="4" destOrd="0" parTransId="{C58D85C3-903B-443E-8451-119E1BBC91FC}" sibTransId="{00C71A26-9A2A-4AE3-940D-7D77AB9FB514}"/>
    <dgm:cxn modelId="{D19FD455-D976-41E3-9889-A5BB3562B4A2}" srcId="{5EB98498-83AA-4C6A-AAB0-D00C48407180}" destId="{AA956ED1-293C-4B7E-9462-9ED4B11B240A}" srcOrd="5" destOrd="0" parTransId="{2027AE86-E8C9-49F5-9EF6-363C646F3FB0}" sibTransId="{68D7F1BF-3E8D-44DC-B412-904B6AC845B8}"/>
    <dgm:cxn modelId="{0EDF9157-BFF7-4846-A456-65F4DE294710}" srcId="{88501746-98AA-40BF-8B16-ACE5810C8B07}" destId="{24C20F60-BC4F-4D11-9589-75A0E63E3D54}" srcOrd="0" destOrd="0" parTransId="{73684EE1-60D1-4C65-B549-A427E66BC83B}" sibTransId="{91B8C21B-EFA8-4E14-BE3A-FB67B959EBBD}"/>
    <dgm:cxn modelId="{DC1C9282-9042-4784-9730-A24A5898EE63}" srcId="{5EB98498-83AA-4C6A-AAB0-D00C48407180}" destId="{99C2807A-1D74-4CC1-9C35-7273D0B5DCF1}" srcOrd="3" destOrd="0" parTransId="{EBACA99D-F96E-48FC-BC45-56B9D0BAEF25}" sibTransId="{1F09D657-C04C-43DF-9477-442C0D14BDDB}"/>
    <dgm:cxn modelId="{29642C83-8BD4-4D34-BA07-EFB36E51B42A}" type="presOf" srcId="{88501746-98AA-40BF-8B16-ACE5810C8B07}" destId="{56C675A9-4367-441C-A65A-B7B9ABB3675C}" srcOrd="0" destOrd="0" presId="urn:microsoft.com/office/officeart/2005/8/layout/vList2"/>
    <dgm:cxn modelId="{800BBB84-19B6-45E3-BE88-365BD7F48719}" srcId="{AA956ED1-293C-4B7E-9462-9ED4B11B240A}" destId="{A51CFD9B-DFBD-47B4-8EDB-FB33558F5B5F}" srcOrd="0" destOrd="0" parTransId="{8E05EEF8-DB82-45B0-89AC-A4E2B791B4BD}" sibTransId="{5107DC69-812C-43A2-8AE1-9D155BEEB32F}"/>
    <dgm:cxn modelId="{CAC96388-AA4A-4C00-BDBC-A4ADBF4B567B}" type="presOf" srcId="{A6364482-98D4-41D4-8013-38F5AF0386B4}" destId="{0AFEF191-59C9-43F8-BCC8-500C9F6D783B}" srcOrd="0" destOrd="0" presId="urn:microsoft.com/office/officeart/2005/8/layout/vList2"/>
    <dgm:cxn modelId="{0024E88B-64A4-4D5A-B670-D70E542626AA}" type="presOf" srcId="{5695F6B3-0414-4391-B301-05E550A7E1A8}" destId="{48401CB2-3F12-4579-9359-47C22420CE65}" srcOrd="0" destOrd="0" presId="urn:microsoft.com/office/officeart/2005/8/layout/vList2"/>
    <dgm:cxn modelId="{4E712195-182F-41AC-AEE7-21FA13F99362}" type="presOf" srcId="{A9150C2D-AD54-4663-AA09-574B6A261F45}" destId="{FDED7C48-5E98-4CE9-B92F-0033E6C53A65}" srcOrd="0" destOrd="0" presId="urn:microsoft.com/office/officeart/2005/8/layout/vList2"/>
    <dgm:cxn modelId="{9F33E49B-86ED-4105-86DC-C0F37DBC62CD}" type="presOf" srcId="{A51CFD9B-DFBD-47B4-8EDB-FB33558F5B5F}" destId="{5DCDF675-712E-46B5-AB9E-25096E248AEB}" srcOrd="0" destOrd="0" presId="urn:microsoft.com/office/officeart/2005/8/layout/vList2"/>
    <dgm:cxn modelId="{F54101B3-D196-4A74-A561-FD9FFCC7A489}" type="presOf" srcId="{B41C893B-0620-432D-94C5-5AF76FC2BB4D}" destId="{C6975F49-E513-4EA3-BCD0-7341A0A21BC1}" srcOrd="0" destOrd="0" presId="urn:microsoft.com/office/officeart/2005/8/layout/vList2"/>
    <dgm:cxn modelId="{3A7FB2B6-20DA-4B67-8659-885EBD352A63}" type="presOf" srcId="{99C2807A-1D74-4CC1-9C35-7273D0B5DCF1}" destId="{1B2C825A-DF9D-4728-BA5B-BC06F74F0B95}" srcOrd="0" destOrd="0" presId="urn:microsoft.com/office/officeart/2005/8/layout/vList2"/>
    <dgm:cxn modelId="{2FC74AB8-3EE1-4C80-BC5D-1E220FD412C7}" srcId="{F210B76A-E191-4EF2-846E-E8D2F15315EC}" destId="{5695F6B3-0414-4391-B301-05E550A7E1A8}" srcOrd="0" destOrd="0" parTransId="{9EEC106D-7BBE-4B4E-9F2C-96FB742A61A8}" sibTransId="{C59B7F52-CE83-4CD0-A1A4-12764A2E0625}"/>
    <dgm:cxn modelId="{6F7E49BB-7EC6-4D81-88B1-AB77D37CEA8A}" srcId="{5EB98498-83AA-4C6A-AAB0-D00C48407180}" destId="{E4F61345-1509-4122-93E1-41C15BCF624F}" srcOrd="2" destOrd="0" parTransId="{C1661A1E-F72E-4EF3-9EE7-31A6C8C200A1}" sibTransId="{726373AA-9B56-4DF7-8C01-30FA839A3E17}"/>
    <dgm:cxn modelId="{BA99E8BC-D6F7-41A6-8F3E-BEBA85E1BCDE}" srcId="{A9150C2D-AD54-4663-AA09-574B6A261F45}" destId="{B41C893B-0620-432D-94C5-5AF76FC2BB4D}" srcOrd="0" destOrd="0" parTransId="{1C11503A-D0CA-4150-85A9-A003D0F00368}" sibTransId="{44D6F780-9978-4E0F-96DC-023A61FBB13B}"/>
    <dgm:cxn modelId="{831E00C5-D0C1-4732-A677-A4856CC28D83}" srcId="{5EB98498-83AA-4C6A-AAB0-D00C48407180}" destId="{F210B76A-E191-4EF2-846E-E8D2F15315EC}" srcOrd="6" destOrd="0" parTransId="{F1A2BD30-249D-46DA-8D8A-97AA26AB9633}" sibTransId="{099B623B-F138-4A63-B87A-54E9B6ED7933}"/>
    <dgm:cxn modelId="{C4C10ECA-776B-4F3B-946E-CE0FDC335001}" type="presOf" srcId="{7F742D34-38EE-4BF9-8228-93640B3B35E4}" destId="{6EBFA913-A533-471A-B15B-6E4DB7234880}" srcOrd="0" destOrd="0" presId="urn:microsoft.com/office/officeart/2005/8/layout/vList2"/>
    <dgm:cxn modelId="{FD1D89CE-23C0-4A36-BA94-29EB285A0AC7}" srcId="{99C2807A-1D74-4CC1-9C35-7273D0B5DCF1}" destId="{7F742D34-38EE-4BF9-8228-93640B3B35E4}" srcOrd="0" destOrd="0" parTransId="{F5E66339-0959-42AB-94BF-122345E0027E}" sibTransId="{0AE03227-DB34-4732-B732-AD9C6132F138}"/>
    <dgm:cxn modelId="{60CB9DDB-82F2-4070-95AA-22E1E4E4E8C7}" type="presOf" srcId="{2F824EA7-45FE-4DE0-A0CD-2A9D9CEA7C8E}" destId="{1FCF3543-8867-4551-8D44-111477F7C971}" srcOrd="0" destOrd="0" presId="urn:microsoft.com/office/officeart/2005/8/layout/vList2"/>
    <dgm:cxn modelId="{86FA7AE1-2DAF-4F63-957E-78C1E93D657B}" srcId="{3AD400FC-9D7E-4004-9567-9A5F5E24CE9F}" destId="{5ACFE822-52CF-4F04-A7A0-BEA6F2D51289}" srcOrd="0" destOrd="0" parTransId="{6BE87402-79BC-4986-8186-FF9EC9108E6C}" sibTransId="{42A10102-CB8B-49A4-97A3-833F506DE46A}"/>
    <dgm:cxn modelId="{33DEC6F9-40CB-4ABC-B765-6AB22BD7EB41}" type="presOf" srcId="{E4F61345-1509-4122-93E1-41C15BCF624F}" destId="{6D340CB1-151B-4A57-B196-9E3852760D3B}" srcOrd="0" destOrd="0" presId="urn:microsoft.com/office/officeart/2005/8/layout/vList2"/>
    <dgm:cxn modelId="{DDEAA1FC-8F12-4244-8C36-37864DB3A804}" srcId="{2F824EA7-45FE-4DE0-A0CD-2A9D9CEA7C8E}" destId="{5FC90274-3099-4F05-80C0-D319015B4165}" srcOrd="0" destOrd="0" parTransId="{E9F90E43-8F6B-4805-8735-E502B694301B}" sibTransId="{C842CCD7-2341-4F9D-813E-8A03C8237730}"/>
    <dgm:cxn modelId="{1111E3BF-7E2F-48CF-B27E-E5BCE4FE1DA9}" type="presParOf" srcId="{BEF53D94-82B4-4334-93DC-97D732B6F0F7}" destId="{56C675A9-4367-441C-A65A-B7B9ABB3675C}" srcOrd="0" destOrd="0" presId="urn:microsoft.com/office/officeart/2005/8/layout/vList2"/>
    <dgm:cxn modelId="{E6BAA725-C0A4-4BA0-9DF8-DF703742AE84}" type="presParOf" srcId="{BEF53D94-82B4-4334-93DC-97D732B6F0F7}" destId="{55297F3D-3812-48AA-BAF7-6053348645E8}" srcOrd="1" destOrd="0" presId="urn:microsoft.com/office/officeart/2005/8/layout/vList2"/>
    <dgm:cxn modelId="{CBFCDEC4-A168-429C-9E76-CB1429909639}" type="presParOf" srcId="{BEF53D94-82B4-4334-93DC-97D732B6F0F7}" destId="{FDED7C48-5E98-4CE9-B92F-0033E6C53A65}" srcOrd="2" destOrd="0" presId="urn:microsoft.com/office/officeart/2005/8/layout/vList2"/>
    <dgm:cxn modelId="{2BB0E15B-71E0-4E73-AA37-5DDF75265257}" type="presParOf" srcId="{BEF53D94-82B4-4334-93DC-97D732B6F0F7}" destId="{C6975F49-E513-4EA3-BCD0-7341A0A21BC1}" srcOrd="3" destOrd="0" presId="urn:microsoft.com/office/officeart/2005/8/layout/vList2"/>
    <dgm:cxn modelId="{364EDB90-C690-42FB-96B0-262B8D31B625}" type="presParOf" srcId="{BEF53D94-82B4-4334-93DC-97D732B6F0F7}" destId="{6D340CB1-151B-4A57-B196-9E3852760D3B}" srcOrd="4" destOrd="0" presId="urn:microsoft.com/office/officeart/2005/8/layout/vList2"/>
    <dgm:cxn modelId="{907D4E7F-451B-4F7A-9034-A29DFA89E5A0}" type="presParOf" srcId="{BEF53D94-82B4-4334-93DC-97D732B6F0F7}" destId="{0AFEF191-59C9-43F8-BCC8-500C9F6D783B}" srcOrd="5" destOrd="0" presId="urn:microsoft.com/office/officeart/2005/8/layout/vList2"/>
    <dgm:cxn modelId="{0880BB6B-0E4B-439F-84C6-3BBF5AC486CB}" type="presParOf" srcId="{BEF53D94-82B4-4334-93DC-97D732B6F0F7}" destId="{1B2C825A-DF9D-4728-BA5B-BC06F74F0B95}" srcOrd="6" destOrd="0" presId="urn:microsoft.com/office/officeart/2005/8/layout/vList2"/>
    <dgm:cxn modelId="{73689D10-3F8E-42C3-BD5F-89DC1608DFEF}" type="presParOf" srcId="{BEF53D94-82B4-4334-93DC-97D732B6F0F7}" destId="{6EBFA913-A533-471A-B15B-6E4DB7234880}" srcOrd="7" destOrd="0" presId="urn:microsoft.com/office/officeart/2005/8/layout/vList2"/>
    <dgm:cxn modelId="{51AC0710-5639-42DF-828F-917B7F174CFE}" type="presParOf" srcId="{BEF53D94-82B4-4334-93DC-97D732B6F0F7}" destId="{63AA0D83-1444-48E1-B160-394493529963}" srcOrd="8" destOrd="0" presId="urn:microsoft.com/office/officeart/2005/8/layout/vList2"/>
    <dgm:cxn modelId="{0AF651AD-A4E8-45A7-AFA8-9DB4CFFDB619}" type="presParOf" srcId="{BEF53D94-82B4-4334-93DC-97D732B6F0F7}" destId="{75B38EAF-9953-4063-BD64-26C77DC0BA7C}" srcOrd="9" destOrd="0" presId="urn:microsoft.com/office/officeart/2005/8/layout/vList2"/>
    <dgm:cxn modelId="{3087D7F3-2EC3-4F28-810A-C7071E69C2D9}" type="presParOf" srcId="{BEF53D94-82B4-4334-93DC-97D732B6F0F7}" destId="{DDC6C233-CBA3-46EF-8F11-897C7C22874A}" srcOrd="10" destOrd="0" presId="urn:microsoft.com/office/officeart/2005/8/layout/vList2"/>
    <dgm:cxn modelId="{941C39AD-071C-4050-B023-C63191600CEE}" type="presParOf" srcId="{BEF53D94-82B4-4334-93DC-97D732B6F0F7}" destId="{5DCDF675-712E-46B5-AB9E-25096E248AEB}" srcOrd="11" destOrd="0" presId="urn:microsoft.com/office/officeart/2005/8/layout/vList2"/>
    <dgm:cxn modelId="{7D3E5BE2-8323-4FEF-A094-148C095C34E7}" type="presParOf" srcId="{BEF53D94-82B4-4334-93DC-97D732B6F0F7}" destId="{AD048418-8F38-4189-80E0-EBA98EE76A42}" srcOrd="12" destOrd="0" presId="urn:microsoft.com/office/officeart/2005/8/layout/vList2"/>
    <dgm:cxn modelId="{DFF9B33D-A07A-43D5-9B86-5EC5B5F91688}" type="presParOf" srcId="{BEF53D94-82B4-4334-93DC-97D732B6F0F7}" destId="{48401CB2-3F12-4579-9359-47C22420CE65}" srcOrd="13" destOrd="0" presId="urn:microsoft.com/office/officeart/2005/8/layout/vList2"/>
    <dgm:cxn modelId="{529FEE0F-6460-4951-B22E-B391F5AE7DB2}" type="presParOf" srcId="{BEF53D94-82B4-4334-93DC-97D732B6F0F7}" destId="{1FCF3543-8867-4551-8D44-111477F7C971}" srcOrd="14" destOrd="0" presId="urn:microsoft.com/office/officeart/2005/8/layout/vList2"/>
    <dgm:cxn modelId="{7020FA0F-8EBD-429D-B9D7-9470371A2973}" type="presParOf" srcId="{BEF53D94-82B4-4334-93DC-97D732B6F0F7}" destId="{E12CD668-D550-4FEA-9EBE-95C5A84891A6}" srcOrd="1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C675A9-4367-441C-A65A-B7B9ABB3675C}">
      <dsp:nvSpPr>
        <dsp:cNvPr id="0" name=""/>
        <dsp:cNvSpPr/>
      </dsp:nvSpPr>
      <dsp:spPr>
        <a:xfrm>
          <a:off x="0" y="60223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Application</a:t>
          </a:r>
        </a:p>
      </dsp:txBody>
      <dsp:txXfrm>
        <a:off x="19191" y="79414"/>
        <a:ext cx="6575143" cy="354738"/>
      </dsp:txXfrm>
    </dsp:sp>
    <dsp:sp modelId="{55297F3D-3812-48AA-BAF7-6053348645E8}">
      <dsp:nvSpPr>
        <dsp:cNvPr id="0" name=""/>
        <dsp:cNvSpPr/>
      </dsp:nvSpPr>
      <dsp:spPr>
        <a:xfrm>
          <a:off x="0" y="453343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Students apply online using the Tertiary Student Placement Expression of Interest Form and Resume, addressing key placement requirements. </a:t>
          </a:r>
        </a:p>
      </dsp:txBody>
      <dsp:txXfrm>
        <a:off x="0" y="453343"/>
        <a:ext cx="6613525" cy="369495"/>
      </dsp:txXfrm>
    </dsp:sp>
    <dsp:sp modelId="{FDED7C48-5E98-4CE9-B92F-0033E6C53A65}">
      <dsp:nvSpPr>
        <dsp:cNvPr id="0" name=""/>
        <dsp:cNvSpPr/>
      </dsp:nvSpPr>
      <dsp:spPr>
        <a:xfrm>
          <a:off x="0" y="837156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Shortlisting</a:t>
          </a:r>
        </a:p>
      </dsp:txBody>
      <dsp:txXfrm>
        <a:off x="19191" y="856347"/>
        <a:ext cx="6575143" cy="354738"/>
      </dsp:txXfrm>
    </dsp:sp>
    <dsp:sp modelId="{C6975F49-E513-4EA3-BCD0-7341A0A21BC1}">
      <dsp:nvSpPr>
        <dsp:cNvPr id="0" name=""/>
        <dsp:cNvSpPr/>
      </dsp:nvSpPr>
      <dsp:spPr>
        <a:xfrm>
          <a:off x="0" y="1215958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Applications are closed and assessed for suitability by Team Leaders. Suitable applicants are shortlisted and contacted by phone. </a:t>
          </a:r>
        </a:p>
      </dsp:txBody>
      <dsp:txXfrm>
        <a:off x="0" y="1215958"/>
        <a:ext cx="6613525" cy="369495"/>
      </dsp:txXfrm>
    </dsp:sp>
    <dsp:sp modelId="{6D340CB1-151B-4A57-B196-9E3852760D3B}">
      <dsp:nvSpPr>
        <dsp:cNvPr id="0" name=""/>
        <dsp:cNvSpPr/>
      </dsp:nvSpPr>
      <dsp:spPr>
        <a:xfrm>
          <a:off x="0" y="1585453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Interview</a:t>
          </a:r>
        </a:p>
      </dsp:txBody>
      <dsp:txXfrm>
        <a:off x="19191" y="1604644"/>
        <a:ext cx="6575143" cy="354738"/>
      </dsp:txXfrm>
    </dsp:sp>
    <dsp:sp modelId="{0AFEF191-59C9-43F8-BCC8-500C9F6D783B}">
      <dsp:nvSpPr>
        <dsp:cNvPr id="0" name=""/>
        <dsp:cNvSpPr/>
      </dsp:nvSpPr>
      <dsp:spPr>
        <a:xfrm>
          <a:off x="0" y="1978573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Team Leaders meet student(s) for face to face interview(s) and assess the student(s) against selection criteria.</a:t>
          </a:r>
        </a:p>
      </dsp:txBody>
      <dsp:txXfrm>
        <a:off x="0" y="1978573"/>
        <a:ext cx="6613525" cy="369495"/>
      </dsp:txXfrm>
    </dsp:sp>
    <dsp:sp modelId="{1B2C825A-DF9D-4728-BA5B-BC06F74F0B95}">
      <dsp:nvSpPr>
        <dsp:cNvPr id="0" name=""/>
        <dsp:cNvSpPr/>
      </dsp:nvSpPr>
      <dsp:spPr>
        <a:xfrm>
          <a:off x="0" y="2348068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Offer</a:t>
          </a:r>
        </a:p>
      </dsp:txBody>
      <dsp:txXfrm>
        <a:off x="19191" y="2367259"/>
        <a:ext cx="6575143" cy="354738"/>
      </dsp:txXfrm>
    </dsp:sp>
    <dsp:sp modelId="{6EBFA913-A533-471A-B15B-6E4DB7234880}">
      <dsp:nvSpPr>
        <dsp:cNvPr id="0" name=""/>
        <dsp:cNvSpPr/>
      </dsp:nvSpPr>
      <dsp:spPr>
        <a:xfrm>
          <a:off x="0" y="2741188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Team Leaders offer placement to student(s) formally via email. The Offer Form, Position Description and Supplementary Documents and Emergency Contact Details Forms are provided.</a:t>
          </a:r>
        </a:p>
      </dsp:txBody>
      <dsp:txXfrm>
        <a:off x="0" y="2741188"/>
        <a:ext cx="6613525" cy="369495"/>
      </dsp:txXfrm>
    </dsp:sp>
    <dsp:sp modelId="{63AA0D83-1444-48E1-B160-394493529963}">
      <dsp:nvSpPr>
        <dsp:cNvPr id="0" name=""/>
        <dsp:cNvSpPr/>
      </dsp:nvSpPr>
      <dsp:spPr>
        <a:xfrm>
          <a:off x="0" y="3110683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Acceptance</a:t>
          </a:r>
        </a:p>
      </dsp:txBody>
      <dsp:txXfrm>
        <a:off x="19191" y="3129874"/>
        <a:ext cx="6575143" cy="354738"/>
      </dsp:txXfrm>
    </dsp:sp>
    <dsp:sp modelId="{75B38EAF-9953-4063-BD64-26C77DC0BA7C}">
      <dsp:nvSpPr>
        <dsp:cNvPr id="0" name=""/>
        <dsp:cNvSpPr/>
      </dsp:nvSpPr>
      <dsp:spPr>
        <a:xfrm>
          <a:off x="0" y="3503803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The student formally accepts the placement and completes the relevant documentation via return email to Team Leaders. </a:t>
          </a:r>
        </a:p>
      </dsp:txBody>
      <dsp:txXfrm>
        <a:off x="0" y="3503803"/>
        <a:ext cx="6613525" cy="369495"/>
      </dsp:txXfrm>
    </dsp:sp>
    <dsp:sp modelId="{DDC6C233-CBA3-46EF-8F11-897C7C22874A}">
      <dsp:nvSpPr>
        <dsp:cNvPr id="0" name=""/>
        <dsp:cNvSpPr/>
      </dsp:nvSpPr>
      <dsp:spPr>
        <a:xfrm>
          <a:off x="0" y="3873298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Finalisation</a:t>
          </a:r>
        </a:p>
      </dsp:txBody>
      <dsp:txXfrm>
        <a:off x="19191" y="3892489"/>
        <a:ext cx="6575143" cy="354738"/>
      </dsp:txXfrm>
    </dsp:sp>
    <dsp:sp modelId="{5DCDF675-712E-46B5-AB9E-25096E248AEB}">
      <dsp:nvSpPr>
        <dsp:cNvPr id="0" name=""/>
        <dsp:cNvSpPr/>
      </dsp:nvSpPr>
      <dsp:spPr>
        <a:xfrm>
          <a:off x="0" y="4266418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Team Leaders finalise paperwork and ensure all documents/checks have been completed and provided.</a:t>
          </a:r>
        </a:p>
      </dsp:txBody>
      <dsp:txXfrm>
        <a:off x="0" y="4266418"/>
        <a:ext cx="6613525" cy="369495"/>
      </dsp:txXfrm>
    </dsp:sp>
    <dsp:sp modelId="{AD048418-8F38-4189-80E0-EBA98EE76A42}">
      <dsp:nvSpPr>
        <dsp:cNvPr id="0" name=""/>
        <dsp:cNvSpPr/>
      </dsp:nvSpPr>
      <dsp:spPr>
        <a:xfrm>
          <a:off x="0" y="4635913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Confirmation</a:t>
          </a:r>
        </a:p>
      </dsp:txBody>
      <dsp:txXfrm>
        <a:off x="19191" y="4655104"/>
        <a:ext cx="6575143" cy="354738"/>
      </dsp:txXfrm>
    </dsp:sp>
    <dsp:sp modelId="{48401CB2-3F12-4579-9359-47C22420CE65}">
      <dsp:nvSpPr>
        <dsp:cNvPr id="0" name=""/>
        <dsp:cNvSpPr/>
      </dsp:nvSpPr>
      <dsp:spPr>
        <a:xfrm>
          <a:off x="0" y="5029033"/>
          <a:ext cx="6613525" cy="3694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Letter of Confirmation, Code of Conduct and final Postion Description is sent to the student, confirming commencement date.</a:t>
          </a:r>
        </a:p>
      </dsp:txBody>
      <dsp:txXfrm>
        <a:off x="0" y="5029033"/>
        <a:ext cx="6613525" cy="369495"/>
      </dsp:txXfrm>
    </dsp:sp>
    <dsp:sp modelId="{1FCF3543-8867-4551-8D44-111477F7C971}">
      <dsp:nvSpPr>
        <dsp:cNvPr id="0" name=""/>
        <dsp:cNvSpPr/>
      </dsp:nvSpPr>
      <dsp:spPr>
        <a:xfrm>
          <a:off x="0" y="5406530"/>
          <a:ext cx="6613525" cy="393120"/>
        </a:xfrm>
        <a:prstGeom prst="roundRect">
          <a:avLst/>
        </a:prstGeom>
        <a:solidFill>
          <a:srgbClr val="39A7D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latin typeface="+mj-lt"/>
            </a:rPr>
            <a:t>Commencement</a:t>
          </a:r>
        </a:p>
      </dsp:txBody>
      <dsp:txXfrm>
        <a:off x="19191" y="5425721"/>
        <a:ext cx="6575143" cy="354738"/>
      </dsp:txXfrm>
    </dsp:sp>
    <dsp:sp modelId="{E12CD668-D550-4FEA-9EBE-95C5A84891A6}">
      <dsp:nvSpPr>
        <dsp:cNvPr id="0" name=""/>
        <dsp:cNvSpPr/>
      </dsp:nvSpPr>
      <dsp:spPr>
        <a:xfrm>
          <a:off x="0" y="5791648"/>
          <a:ext cx="6613525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979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200" kern="1200">
              <a:latin typeface="+mj-lt"/>
            </a:rPr>
            <a:t>Student commences and induction checklist is completed and forwarded to Team Leaders</a:t>
          </a:r>
          <a:r>
            <a:rPr lang="en-AU" sz="1200" kern="1200"/>
            <a:t>. </a:t>
          </a:r>
        </a:p>
      </dsp:txBody>
      <dsp:txXfrm>
        <a:off x="0" y="5791648"/>
        <a:ext cx="6613525" cy="347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F2794-EEF5-42FD-BD15-800493C0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single page flyer_Blue.dotx</Template>
  <TotalTime>367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Binocular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Jacinta MacLeod</dc:creator>
  <cp:lastModifiedBy>Jacinta MacLeod</cp:lastModifiedBy>
  <cp:revision>14</cp:revision>
  <cp:lastPrinted>2014-08-22T04:43:00Z</cp:lastPrinted>
  <dcterms:created xsi:type="dcterms:W3CDTF">2020-03-19T00:48:00Z</dcterms:created>
  <dcterms:modified xsi:type="dcterms:W3CDTF">2020-04-21T02:18:00Z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